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after="0" w:line="480" w:lineRule="auto"/>
        <w:contextualSpacing/>
        <w:rPr>
          <w:rFonts w:ascii="Times New Roman" w:hAnsi="Times New Roman"/>
          <w:b/>
          <w:bCs/>
        </w:rPr>
      </w:pPr>
      <w:r>
        <w:rPr>
          <w:rFonts w:hint="eastAsia" w:ascii="Times New Roman" w:hAnsi="Times New Roman"/>
          <w:b/>
          <w:bCs/>
          <w:lang w:val="en-US" w:eastAsia="zh-CN"/>
        </w:rPr>
        <w:t>T</w:t>
      </w:r>
      <w:r>
        <w:rPr>
          <w:rFonts w:hint="eastAsia" w:ascii="Times New Roman" w:hAnsi="Times New Roman"/>
          <w:b/>
          <w:bCs/>
        </w:rPr>
        <w:t xml:space="preserve">able </w:t>
      </w:r>
      <w:r>
        <w:rPr>
          <w:rFonts w:hint="eastAsia" w:ascii="Times New Roman" w:hAnsi="Times New Roman"/>
          <w:b/>
          <w:bCs/>
          <w:lang w:val="en-US" w:eastAsia="zh-CN"/>
        </w:rPr>
        <w:t>S</w:t>
      </w:r>
      <w:r>
        <w:rPr>
          <w:rFonts w:hint="eastAsia" w:ascii="Times New Roman" w:hAnsi="Times New Roman"/>
          <w:b/>
          <w:bCs/>
        </w:rPr>
        <w:t xml:space="preserve">2. </w:t>
      </w:r>
      <w:bookmarkStart w:id="1" w:name="_GoBack"/>
      <w:bookmarkEnd w:id="1"/>
      <w:r>
        <w:rPr>
          <w:rFonts w:hint="eastAsia" w:ascii="Times New Roman" w:hAnsi="Times New Roman"/>
          <w:b/>
          <w:bCs/>
        </w:rPr>
        <w:t>Analysis of chemokine expression in the pericontusional cortex at 3 days post TBI</w:t>
      </w:r>
    </w:p>
    <w:tbl>
      <w:tblPr>
        <w:tblStyle w:val="4"/>
        <w:tblW w:w="8919" w:type="dxa"/>
        <w:tblInd w:w="-164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733"/>
        <w:gridCol w:w="1843"/>
        <w:gridCol w:w="1843"/>
        <w:gridCol w:w="18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single" w:color="auto" w:sz="4" w:space="0"/>
              <w:bottom w:val="nil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7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hint="eastAsia" w:ascii="Times New Roman" w:hAnsi="Times New Roman"/>
                <w:i/>
                <w:sz w:val="20"/>
                <w:szCs w:val="20"/>
              </w:rPr>
              <w:t>WT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i/>
                <w:sz w:val="20"/>
                <w:szCs w:val="20"/>
              </w:rPr>
              <w:t>Il-18</w:t>
            </w:r>
            <w:r>
              <w:rPr>
                <w:rFonts w:hint="eastAsia" w:ascii="Times New Roman" w:hAnsi="Times New Roman"/>
                <w:sz w:val="20"/>
                <w:szCs w:val="20"/>
              </w:rPr>
              <w:t>-KO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657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Chemokine</w:t>
            </w:r>
          </w:p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pg/mg protein</w:t>
            </w:r>
            <w:r>
              <w:rPr>
                <w:rFonts w:hint="eastAsia"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7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Sham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TBI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Sham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TBI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CCL2/MCP-1</w:t>
            </w:r>
          </w:p>
        </w:tc>
        <w:tc>
          <w:tcPr>
            <w:tcW w:w="1733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2.589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0.14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61.741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1.198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2.783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0.057</w:t>
            </w:r>
          </w:p>
        </w:tc>
        <w:tc>
          <w:tcPr>
            <w:tcW w:w="1843" w:type="dxa"/>
            <w:tcBorders>
              <w:top w:val="single" w:color="auto" w:sz="4" w:space="0"/>
            </w:tcBorders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23.196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9.067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CCL3/MIP-1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α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0.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83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±0.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127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74.204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5.476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1.199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0.064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32.552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7.032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CCL4/MIP-1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β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8.157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0.784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35.902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4.371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10.413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2.034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18.022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5.071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CCL5/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RANTES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0.158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0.036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2.828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0.763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0.036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0.251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0.198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CCL7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0.725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0.234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13.575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2.975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0.514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0.063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4.395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1.325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CCL8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20.71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2.509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513.092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97.102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9.415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2.299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hint="default" w:ascii="Times New Roman" w:hAnsi="Times New Roman" w:eastAsia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251.189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97.017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CCL11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2.524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0.745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13.958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2.13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1.373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0.049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hint="default" w:ascii="Times New Roman" w:hAnsi="Times New Roman" w:eastAsia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8.183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2.699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CCL12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4.315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0.073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124.678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13.096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3.666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0.167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39.489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12.176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CCL19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0.434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0.072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0.661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0.163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0.477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0.113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0.449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CCL20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11.692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1.423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26.777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5.273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9.19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0.729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4.573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1.478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CCL21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174.761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4.978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81.572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15.901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176.883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23.246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110.539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14.822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CCL22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3.483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0.422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7.04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0.862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3.553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0.35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4.805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1.671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CXCL10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0.681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0.107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62.517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3.706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0.985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0.234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12.396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1.642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CXCL12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49.223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3.492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96.597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4.922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54.035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2.145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63.116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9.004</w:t>
            </w:r>
            <w:bookmarkStart w:id="0" w:name="OLE_LINK1"/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  <w:bookmarkEnd w:id="0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CXCL13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hint="default" w:ascii="Times New Roman" w:hAnsi="Times New Roman" w:eastAsia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49.934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2.862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hint="default" w:ascii="Times New Roman" w:hAnsi="Times New Roman" w:eastAsia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4.664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13.719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57.968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3.708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hint="default" w:ascii="Times New Roman" w:hAnsi="Times New Roman" w:eastAsia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56.398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7.115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CXCL16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3.362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0.198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29.853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3.942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2.28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0.477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/>
                <w:sz w:val="20"/>
                <w:szCs w:val="20"/>
                <w:highlight w:val="none"/>
              </w:rPr>
              <w:t>12.738</w:t>
            </w:r>
            <w:r>
              <w:rPr>
                <w:rFonts w:ascii="Times New Roman" w:hAnsi="Times New Roman"/>
                <w:sz w:val="20"/>
                <w:szCs w:val="20"/>
                <w:highlight w:val="none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highlight w:val="none"/>
                <w:lang w:val="en-US" w:eastAsia="zh-CN"/>
              </w:rPr>
              <w:t>3.814</w:t>
            </w:r>
            <w:r>
              <w:rPr>
                <w:rFonts w:hint="eastAsia" w:ascii="宋体" w:hAnsi="宋体"/>
                <w:sz w:val="20"/>
                <w:szCs w:val="20"/>
                <w:highlight w:val="none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CXCL1/GRO-α</w:t>
            </w:r>
            <w:r>
              <w:rPr>
                <w:rFonts w:hint="eastAsia" w:ascii="Times New Roman" w:hAnsi="Times New Roman"/>
                <w:sz w:val="20"/>
                <w:szCs w:val="20"/>
              </w:rPr>
              <w:t>/KC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0.76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0.079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6.415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1.061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0.356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0.135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  <w:lang w:val="en-US" w:eastAsia="zh-CN"/>
              </w:rPr>
              <w:t>3.069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lang w:val="en-US" w:eastAsia="zh-CN"/>
              </w:rPr>
              <w:t>0.853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CXCL2/CRO-β</w:t>
            </w:r>
          </w:p>
        </w:tc>
        <w:tc>
          <w:tcPr>
            <w:tcW w:w="173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0.232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0.053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5.924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1.496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＊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1.164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</w:rPr>
              <w:t>0.226</w:t>
            </w:r>
          </w:p>
        </w:tc>
        <w:tc>
          <w:tcPr>
            <w:tcW w:w="1843" w:type="dxa"/>
          </w:tcPr>
          <w:p>
            <w:pPr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2.077</w:t>
            </w:r>
            <w:r>
              <w:rPr>
                <w:rFonts w:ascii="Times New Roman" w:hAnsi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/>
                <w:sz w:val="20"/>
                <w:szCs w:val="20"/>
                <w:lang w:val="en-US" w:eastAsia="zh-CN"/>
              </w:rPr>
              <w:t>0.891</w:t>
            </w:r>
            <w:r>
              <w:rPr>
                <w:rFonts w:hint="eastAsia" w:ascii="宋体" w:hAnsi="宋体"/>
                <w:sz w:val="20"/>
                <w:szCs w:val="20"/>
                <w:vertAlign w:val="superscript"/>
              </w:rPr>
              <w:t>＃</w:t>
            </w:r>
          </w:p>
        </w:tc>
      </w:tr>
    </w:tbl>
    <w:p>
      <w:pPr>
        <w:adjustRightInd w:val="0"/>
        <w:spacing w:after="0" w:line="480" w:lineRule="auto"/>
        <w:contextualSpacing/>
        <w:rPr>
          <w:rFonts w:ascii="Times New Roman" w:hAnsi="Times New Roman"/>
          <w:sz w:val="20"/>
          <w:szCs w:val="20"/>
        </w:rPr>
      </w:pPr>
    </w:p>
    <w:sectPr>
      <w:footerReference r:id="rId3" w:type="default"/>
      <w:pgSz w:w="11900" w:h="16840"/>
      <w:pgMar w:top="1440" w:right="1800" w:bottom="1440" w:left="1800" w:header="851" w:footer="850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6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1514BD2"/>
    <w:rsid w:val="00080316"/>
    <w:rsid w:val="000B4817"/>
    <w:rsid w:val="000C5F6F"/>
    <w:rsid w:val="000F0707"/>
    <w:rsid w:val="0016110B"/>
    <w:rsid w:val="001B1E08"/>
    <w:rsid w:val="001B53AF"/>
    <w:rsid w:val="001D209A"/>
    <w:rsid w:val="001E63A9"/>
    <w:rsid w:val="001F7C38"/>
    <w:rsid w:val="00225A93"/>
    <w:rsid w:val="003122E3"/>
    <w:rsid w:val="003646C0"/>
    <w:rsid w:val="003726AF"/>
    <w:rsid w:val="003764F2"/>
    <w:rsid w:val="003A16F2"/>
    <w:rsid w:val="00401336"/>
    <w:rsid w:val="004643EE"/>
    <w:rsid w:val="0047723F"/>
    <w:rsid w:val="00490B0E"/>
    <w:rsid w:val="004A64E3"/>
    <w:rsid w:val="00501186"/>
    <w:rsid w:val="005222DF"/>
    <w:rsid w:val="00540120"/>
    <w:rsid w:val="00540382"/>
    <w:rsid w:val="005811B1"/>
    <w:rsid w:val="005961A6"/>
    <w:rsid w:val="005E001A"/>
    <w:rsid w:val="00614E04"/>
    <w:rsid w:val="0065453E"/>
    <w:rsid w:val="006F7E28"/>
    <w:rsid w:val="007250B9"/>
    <w:rsid w:val="00761234"/>
    <w:rsid w:val="00766C1B"/>
    <w:rsid w:val="00814DD8"/>
    <w:rsid w:val="00846BDF"/>
    <w:rsid w:val="00884E78"/>
    <w:rsid w:val="008861C9"/>
    <w:rsid w:val="0089297F"/>
    <w:rsid w:val="008A3343"/>
    <w:rsid w:val="008D274C"/>
    <w:rsid w:val="00927911"/>
    <w:rsid w:val="0095091B"/>
    <w:rsid w:val="00977A40"/>
    <w:rsid w:val="00A55D27"/>
    <w:rsid w:val="00A95E79"/>
    <w:rsid w:val="00AE4CE0"/>
    <w:rsid w:val="00B04D7F"/>
    <w:rsid w:val="00B64D5D"/>
    <w:rsid w:val="00BB5269"/>
    <w:rsid w:val="00BF2A3B"/>
    <w:rsid w:val="00C43A0D"/>
    <w:rsid w:val="00C61396"/>
    <w:rsid w:val="00C62F46"/>
    <w:rsid w:val="00D41B38"/>
    <w:rsid w:val="00D76B94"/>
    <w:rsid w:val="00D905DC"/>
    <w:rsid w:val="00DE4F0C"/>
    <w:rsid w:val="00DE55D2"/>
    <w:rsid w:val="00E02F68"/>
    <w:rsid w:val="00E257F9"/>
    <w:rsid w:val="00E374FA"/>
    <w:rsid w:val="00E53F5B"/>
    <w:rsid w:val="00E87C8A"/>
    <w:rsid w:val="00EC4B8A"/>
    <w:rsid w:val="00EE3F49"/>
    <w:rsid w:val="00F43559"/>
    <w:rsid w:val="00F87DD3"/>
    <w:rsid w:val="01514BD2"/>
    <w:rsid w:val="076459CA"/>
    <w:rsid w:val="09F33BE2"/>
    <w:rsid w:val="0B50722D"/>
    <w:rsid w:val="0FC24090"/>
    <w:rsid w:val="11E77DA6"/>
    <w:rsid w:val="13DB4221"/>
    <w:rsid w:val="14F831DE"/>
    <w:rsid w:val="15501C3E"/>
    <w:rsid w:val="1639499D"/>
    <w:rsid w:val="178E6F85"/>
    <w:rsid w:val="181E6A54"/>
    <w:rsid w:val="1A776CE5"/>
    <w:rsid w:val="1B346707"/>
    <w:rsid w:val="207333CD"/>
    <w:rsid w:val="2289450A"/>
    <w:rsid w:val="22CA3BE4"/>
    <w:rsid w:val="28912C46"/>
    <w:rsid w:val="31E55C66"/>
    <w:rsid w:val="33C76785"/>
    <w:rsid w:val="3702628C"/>
    <w:rsid w:val="37631D4E"/>
    <w:rsid w:val="389E32D7"/>
    <w:rsid w:val="39B0170E"/>
    <w:rsid w:val="3F0C366B"/>
    <w:rsid w:val="40C10D4A"/>
    <w:rsid w:val="488744A1"/>
    <w:rsid w:val="50AF1BE0"/>
    <w:rsid w:val="568E094C"/>
    <w:rsid w:val="579C050A"/>
    <w:rsid w:val="5D856799"/>
    <w:rsid w:val="64B91D2E"/>
    <w:rsid w:val="65E50811"/>
    <w:rsid w:val="6B2E59E8"/>
    <w:rsid w:val="6D535020"/>
    <w:rsid w:val="75317854"/>
    <w:rsid w:val="79204728"/>
    <w:rsid w:val="7AC819B7"/>
    <w:rsid w:val="7C8323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b/>
      <w:sz w:val="32"/>
      <w:szCs w:val="32"/>
    </w:rPr>
  </w:style>
  <w:style w:type="paragraph" w:customStyle="1" w:styleId="6">
    <w:name w:val="Supplementary Material"/>
    <w:basedOn w:val="3"/>
    <w:next w:val="3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6460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188</Words>
  <Characters>1078</Characters>
  <Lines>8</Lines>
  <Paragraphs>2</Paragraphs>
  <TotalTime>29</TotalTime>
  <ScaleCrop>false</ScaleCrop>
  <LinksUpToDate>false</LinksUpToDate>
  <CharactersWithSpaces>1264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2018-08-12T09:49:00Z</dcterms:created>
  <dc:creator>童文问/:P</dc:creator>
  <cp:lastModifiedBy>童文问/:P</cp:lastModifiedBy>
  <dcterms:modified xsi:type="dcterms:W3CDTF">2020-02-20T09:42:37Z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